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jc w:val="left"/>
        <w:rPr>
          <w:rFonts w:hint="default" w:ascii="黑体" w:hAnsi="黑体" w:eastAsia="黑体" w:cs="黑体"/>
          <w:b w:val="0"/>
          <w:bCs w:val="0"/>
          <w:kern w:val="0"/>
          <w:sz w:val="32"/>
          <w:szCs w:val="32"/>
          <w:lang w:eastAsia="zh-CN" w:bidi="ar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eastAsia="zh-CN" w:bidi="ar"/>
        </w:rPr>
        <w:t>附件</w:t>
      </w: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 w:bidi="ar"/>
        </w:rPr>
        <w:t>1</w:t>
      </w:r>
    </w:p>
    <w:p>
      <w:pPr>
        <w:widowControl w:val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  <w:lang w:bidi="ar"/>
        </w:rPr>
        <w:t>校企协同育人合作意向单位征集表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6"/>
        <w:gridCol w:w="2292"/>
        <w:gridCol w:w="4"/>
        <w:gridCol w:w="2225"/>
        <w:gridCol w:w="5"/>
        <w:gridCol w:w="22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1496" w:type="dxa"/>
          </w:tcPr>
          <w:p>
            <w:pPr>
              <w:widowControl w:val="0"/>
              <w:spacing w:line="600" w:lineRule="exact"/>
              <w:ind w:firstLine="0" w:firstLineChars="0"/>
              <w:jc w:val="both"/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bidi="ar"/>
              </w:rPr>
              <w:t>单位名称</w:t>
            </w:r>
          </w:p>
        </w:tc>
        <w:tc>
          <w:tcPr>
            <w:tcW w:w="2292" w:type="dxa"/>
          </w:tcPr>
          <w:p>
            <w:pPr>
              <w:widowControl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2229" w:type="dxa"/>
            <w:gridSpan w:val="2"/>
          </w:tcPr>
          <w:p>
            <w:pPr>
              <w:widowControl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bidi="ar"/>
              </w:rPr>
              <w:t>注册地</w:t>
            </w:r>
          </w:p>
        </w:tc>
        <w:tc>
          <w:tcPr>
            <w:tcW w:w="2279" w:type="dxa"/>
            <w:gridSpan w:val="2"/>
          </w:tcPr>
          <w:p>
            <w:pPr>
              <w:widowControl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黑体" w:hAnsi="黑体" w:eastAsia="黑体" w:cs="黑体"/>
                <w:color w:val="7F7F7F" w:themeColor="background1" w:themeShade="80"/>
                <w:kern w:val="0"/>
                <w:sz w:val="30"/>
                <w:szCs w:val="30"/>
                <w:lang w:bidi="ar"/>
              </w:rPr>
              <w:t>xx省xx市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496" w:type="dxa"/>
          </w:tcPr>
          <w:p>
            <w:pPr>
              <w:widowControl w:val="0"/>
              <w:spacing w:line="600" w:lineRule="exact"/>
              <w:ind w:firstLine="0" w:firstLineChars="0"/>
              <w:jc w:val="both"/>
              <w:rPr>
                <w:rFonts w:hint="eastAsia" w:ascii="黑体" w:hAnsi="黑体" w:eastAsia="黑体" w:cs="黑体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bidi="ar"/>
              </w:rPr>
              <w:t>单位地址</w:t>
            </w:r>
          </w:p>
        </w:tc>
        <w:tc>
          <w:tcPr>
            <w:tcW w:w="6800" w:type="dxa"/>
            <w:gridSpan w:val="5"/>
          </w:tcPr>
          <w:p>
            <w:pPr>
              <w:widowControl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kern w:val="0"/>
                <w:sz w:val="30"/>
                <w:szCs w:val="3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7" w:hRule="atLeast"/>
        </w:trPr>
        <w:tc>
          <w:tcPr>
            <w:tcW w:w="1496" w:type="dxa"/>
          </w:tcPr>
          <w:p>
            <w:pPr>
              <w:widowControl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kern w:val="0"/>
                <w:sz w:val="30"/>
                <w:szCs w:val="30"/>
                <w:lang w:bidi="ar"/>
              </w:rPr>
            </w:pPr>
          </w:p>
          <w:p>
            <w:pPr>
              <w:widowControl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bidi="ar"/>
              </w:rPr>
              <w:t>单</w:t>
            </w:r>
          </w:p>
          <w:p>
            <w:pPr>
              <w:widowControl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bidi="ar"/>
              </w:rPr>
              <w:t>位</w:t>
            </w:r>
          </w:p>
          <w:p>
            <w:pPr>
              <w:widowControl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bidi="ar"/>
              </w:rPr>
              <w:t>简</w:t>
            </w:r>
          </w:p>
          <w:p>
            <w:pPr>
              <w:widowControl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bidi="ar"/>
              </w:rPr>
              <w:t>介</w:t>
            </w:r>
          </w:p>
        </w:tc>
        <w:tc>
          <w:tcPr>
            <w:tcW w:w="6800" w:type="dxa"/>
            <w:gridSpan w:val="5"/>
          </w:tcPr>
          <w:p>
            <w:pPr>
              <w:widowControl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kern w:val="0"/>
                <w:sz w:val="30"/>
                <w:szCs w:val="30"/>
                <w:lang w:bidi="ar"/>
              </w:rPr>
            </w:pPr>
          </w:p>
          <w:p>
            <w:pPr>
              <w:widowControl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kern w:val="0"/>
                <w:sz w:val="30"/>
                <w:szCs w:val="3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1496" w:type="dxa"/>
            <w:vMerge w:val="restart"/>
            <w:vAlign w:val="center"/>
          </w:tcPr>
          <w:p>
            <w:pPr>
              <w:widowControl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eastAsia="zh-CN" w:bidi="ar"/>
              </w:rPr>
              <w:t>实习</w:t>
            </w: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bidi="ar"/>
              </w:rPr>
              <w:t>岗位需求意向</w:t>
            </w:r>
          </w:p>
        </w:tc>
        <w:tc>
          <w:tcPr>
            <w:tcW w:w="2292" w:type="dxa"/>
            <w:vAlign w:val="center"/>
          </w:tcPr>
          <w:p>
            <w:pPr>
              <w:widowControl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bidi="ar"/>
              </w:rPr>
              <w:t>法务岗（   ）</w:t>
            </w:r>
          </w:p>
        </w:tc>
        <w:tc>
          <w:tcPr>
            <w:tcW w:w="2229" w:type="dxa"/>
            <w:gridSpan w:val="2"/>
            <w:vAlign w:val="center"/>
          </w:tcPr>
          <w:p>
            <w:pPr>
              <w:widowControl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bidi="ar"/>
              </w:rPr>
              <w:t>行政岗</w:t>
            </w:r>
            <w:bookmarkStart w:id="0" w:name="OLE_LINK1"/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bidi="ar"/>
              </w:rPr>
              <w:t>（   ）</w:t>
            </w:r>
            <w:bookmarkEnd w:id="0"/>
          </w:p>
        </w:tc>
        <w:tc>
          <w:tcPr>
            <w:tcW w:w="2279" w:type="dxa"/>
            <w:gridSpan w:val="2"/>
            <w:vAlign w:val="center"/>
          </w:tcPr>
          <w:p>
            <w:pPr>
              <w:widowControl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bidi="ar"/>
              </w:rPr>
              <w:t>服务岗（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1496" w:type="dxa"/>
            <w:vMerge w:val="continue"/>
            <w:vAlign w:val="center"/>
          </w:tcPr>
          <w:p>
            <w:pPr>
              <w:widowControl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eastAsia="zh-CN" w:bidi="ar"/>
              </w:rPr>
            </w:pPr>
          </w:p>
        </w:tc>
        <w:tc>
          <w:tcPr>
            <w:tcW w:w="2292" w:type="dxa"/>
            <w:vAlign w:val="center"/>
          </w:tcPr>
          <w:p>
            <w:pPr>
              <w:widowControl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eastAsia="zh-CN" w:bidi="ar"/>
              </w:rPr>
              <w:t>见习实践</w:t>
            </w: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bidi="ar"/>
              </w:rPr>
              <w:t>（   ）</w:t>
            </w:r>
          </w:p>
        </w:tc>
        <w:tc>
          <w:tcPr>
            <w:tcW w:w="2229" w:type="dxa"/>
            <w:gridSpan w:val="2"/>
            <w:vAlign w:val="center"/>
          </w:tcPr>
          <w:p>
            <w:pPr>
              <w:widowControl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eastAsia="zh-CN" w:bidi="ar"/>
              </w:rPr>
              <w:t>专业实习</w:t>
            </w: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bidi="ar"/>
              </w:rPr>
              <w:t>（   ）</w:t>
            </w:r>
          </w:p>
        </w:tc>
        <w:tc>
          <w:tcPr>
            <w:tcW w:w="2279" w:type="dxa"/>
            <w:gridSpan w:val="2"/>
            <w:vAlign w:val="center"/>
          </w:tcPr>
          <w:p>
            <w:pPr>
              <w:widowControl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eastAsia="zh-CN" w:bidi="ar"/>
              </w:rPr>
              <w:t>毕业实习</w:t>
            </w: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bidi="ar"/>
              </w:rPr>
              <w:t>（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1496" w:type="dxa"/>
            <w:vMerge w:val="continue"/>
            <w:vAlign w:val="center"/>
          </w:tcPr>
          <w:p>
            <w:pPr>
              <w:widowControl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eastAsia="zh-CN" w:bidi="ar"/>
              </w:rPr>
            </w:pPr>
          </w:p>
        </w:tc>
        <w:tc>
          <w:tcPr>
            <w:tcW w:w="6800" w:type="dxa"/>
            <w:gridSpan w:val="5"/>
            <w:vAlign w:val="center"/>
          </w:tcPr>
          <w:p>
            <w:pPr>
              <w:widowControl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7F7F7F" w:themeColor="background1" w:themeShade="80"/>
                <w:kern w:val="0"/>
                <w:sz w:val="30"/>
                <w:szCs w:val="30"/>
                <w:lang w:eastAsia="zh-CN" w:bidi="ar"/>
              </w:rPr>
              <w:t>（请在对应需求打√，可多选）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496" w:type="dxa"/>
            <w:vAlign w:val="center"/>
          </w:tcPr>
          <w:p>
            <w:pPr>
              <w:widowControl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bidi="ar"/>
              </w:rPr>
              <w:t>联系人</w:t>
            </w:r>
          </w:p>
        </w:tc>
        <w:tc>
          <w:tcPr>
            <w:tcW w:w="2292" w:type="dxa"/>
          </w:tcPr>
          <w:p>
            <w:pPr>
              <w:widowControl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2229" w:type="dxa"/>
            <w:gridSpan w:val="2"/>
            <w:vAlign w:val="center"/>
          </w:tcPr>
          <w:p>
            <w:pPr>
              <w:widowControl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bidi="ar"/>
              </w:rPr>
              <w:t>联系电话</w:t>
            </w:r>
          </w:p>
        </w:tc>
        <w:tc>
          <w:tcPr>
            <w:tcW w:w="2279" w:type="dxa"/>
            <w:gridSpan w:val="2"/>
          </w:tcPr>
          <w:p>
            <w:pPr>
              <w:widowControl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kern w:val="0"/>
                <w:sz w:val="30"/>
                <w:szCs w:val="3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1496" w:type="dxa"/>
            <w:vAlign w:val="center"/>
          </w:tcPr>
          <w:p>
            <w:pPr>
              <w:widowControl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kern w:val="0"/>
                <w:sz w:val="30"/>
                <w:szCs w:val="30"/>
                <w:lang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30"/>
                <w:szCs w:val="30"/>
                <w:lang w:eastAsia="zh-CN" w:bidi="ar"/>
              </w:rPr>
              <w:t>职务</w:t>
            </w:r>
          </w:p>
        </w:tc>
        <w:tc>
          <w:tcPr>
            <w:tcW w:w="2296" w:type="dxa"/>
            <w:gridSpan w:val="2"/>
          </w:tcPr>
          <w:p>
            <w:pPr>
              <w:widowControl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2230" w:type="dxa"/>
            <w:gridSpan w:val="2"/>
            <w:vAlign w:val="center"/>
          </w:tcPr>
          <w:p>
            <w:pPr>
              <w:widowControl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bidi="ar"/>
              </w:rPr>
              <w:t>邮箱</w:t>
            </w:r>
          </w:p>
        </w:tc>
        <w:tc>
          <w:tcPr>
            <w:tcW w:w="2274" w:type="dxa"/>
          </w:tcPr>
          <w:p>
            <w:pPr>
              <w:widowControl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kern w:val="0"/>
                <w:sz w:val="30"/>
                <w:szCs w:val="3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1496" w:type="dxa"/>
            <w:vAlign w:val="center"/>
          </w:tcPr>
          <w:p>
            <w:pPr>
              <w:widowControl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bidi="ar"/>
              </w:rPr>
              <w:t>特别要求</w:t>
            </w:r>
          </w:p>
        </w:tc>
        <w:tc>
          <w:tcPr>
            <w:tcW w:w="6800" w:type="dxa"/>
            <w:gridSpan w:val="5"/>
          </w:tcPr>
          <w:p>
            <w:pPr>
              <w:widowControl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bidi="ar"/>
              </w:rPr>
            </w:pPr>
            <w:bookmarkStart w:id="1" w:name="_GoBack"/>
            <w:bookmarkEnd w:id="1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496" w:type="dxa"/>
            <w:vAlign w:val="center"/>
          </w:tcPr>
          <w:p>
            <w:pPr>
              <w:widowControl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bidi="ar"/>
              </w:rPr>
              <w:t>备注</w:t>
            </w:r>
          </w:p>
        </w:tc>
        <w:tc>
          <w:tcPr>
            <w:tcW w:w="6800" w:type="dxa"/>
            <w:gridSpan w:val="5"/>
          </w:tcPr>
          <w:p>
            <w:pPr>
              <w:widowControl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bidi="ar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both"/>
        <w:textAlignment w:val="auto"/>
        <w:rPr>
          <w:rStyle w:val="13"/>
          <w:rFonts w:hint="eastAsia" w:ascii="方正小标宋_GBK" w:hAnsi="方正小标宋_GBK" w:eastAsia="方正小标宋_GBK" w:cs="方正小标宋_GBK"/>
          <w:bCs w:val="0"/>
          <w:color w:val="000000" w:themeColor="text1"/>
          <w:kern w:val="0"/>
          <w:sz w:val="44"/>
          <w:szCs w:val="4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2098" w:right="1587" w:bottom="1984" w:left="1587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FF01B83A-0FCD-4AAF-A9BA-ADD45F034BC3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DBE8FB96-9781-493C-A326-2CE9B48ED29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38BD748-8A10-4980-BEBB-23C672F5C79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4" w:fontKey="{C575B6CD-0BB8-4BCE-AF93-2358A95C12A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7C278C46-DFC1-4259-A3EA-6912EF3525C9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6" w:fontKey="{A48CCF82-347E-47B1-98D0-D3E1318879C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0B5915B8-9926-4B0C-8592-14360A620C6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- 2 -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- 2 -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VkMDFkZWM2MjY0YmVmZWRjMWMzMzQ0N2RkZTZmMTAifQ=="/>
  </w:docVars>
  <w:rsids>
    <w:rsidRoot w:val="0EDB02FF"/>
    <w:rsid w:val="00276341"/>
    <w:rsid w:val="002C71F9"/>
    <w:rsid w:val="00303DB1"/>
    <w:rsid w:val="00390301"/>
    <w:rsid w:val="005B00E3"/>
    <w:rsid w:val="006471AF"/>
    <w:rsid w:val="006F7C85"/>
    <w:rsid w:val="007F772D"/>
    <w:rsid w:val="00C96A03"/>
    <w:rsid w:val="00CE22C8"/>
    <w:rsid w:val="00DC1B72"/>
    <w:rsid w:val="00DD2F64"/>
    <w:rsid w:val="00EF3A0E"/>
    <w:rsid w:val="00F14F55"/>
    <w:rsid w:val="012A2737"/>
    <w:rsid w:val="024A6666"/>
    <w:rsid w:val="038152E6"/>
    <w:rsid w:val="03DE63EA"/>
    <w:rsid w:val="040B3FED"/>
    <w:rsid w:val="046656EC"/>
    <w:rsid w:val="0469781A"/>
    <w:rsid w:val="04F62CAE"/>
    <w:rsid w:val="079D03AB"/>
    <w:rsid w:val="07FA4E5D"/>
    <w:rsid w:val="080A092D"/>
    <w:rsid w:val="080D0E92"/>
    <w:rsid w:val="085A0032"/>
    <w:rsid w:val="08780456"/>
    <w:rsid w:val="08874C01"/>
    <w:rsid w:val="08885695"/>
    <w:rsid w:val="0A5B1C51"/>
    <w:rsid w:val="0A6F1B02"/>
    <w:rsid w:val="0AF838A6"/>
    <w:rsid w:val="0AFC4831"/>
    <w:rsid w:val="0B183645"/>
    <w:rsid w:val="0B731AF6"/>
    <w:rsid w:val="0B94110E"/>
    <w:rsid w:val="0B9966E7"/>
    <w:rsid w:val="0BA34371"/>
    <w:rsid w:val="0C42461D"/>
    <w:rsid w:val="0D143E24"/>
    <w:rsid w:val="0D6B2A38"/>
    <w:rsid w:val="0E363319"/>
    <w:rsid w:val="0E3E0246"/>
    <w:rsid w:val="0EDB02FF"/>
    <w:rsid w:val="104051B4"/>
    <w:rsid w:val="114A627A"/>
    <w:rsid w:val="139269E4"/>
    <w:rsid w:val="13BD743A"/>
    <w:rsid w:val="14984829"/>
    <w:rsid w:val="14B62272"/>
    <w:rsid w:val="14D76603"/>
    <w:rsid w:val="152F25BA"/>
    <w:rsid w:val="154079CB"/>
    <w:rsid w:val="15A40D5B"/>
    <w:rsid w:val="16A57610"/>
    <w:rsid w:val="16FE5FAB"/>
    <w:rsid w:val="17651A79"/>
    <w:rsid w:val="181D2455"/>
    <w:rsid w:val="18605AC1"/>
    <w:rsid w:val="19555A74"/>
    <w:rsid w:val="19D723BE"/>
    <w:rsid w:val="1A6D6270"/>
    <w:rsid w:val="1B564297"/>
    <w:rsid w:val="1BA076A0"/>
    <w:rsid w:val="1BC7757C"/>
    <w:rsid w:val="1D3D1230"/>
    <w:rsid w:val="1D4961E3"/>
    <w:rsid w:val="1E8B206D"/>
    <w:rsid w:val="1EB37DB8"/>
    <w:rsid w:val="1EF32FF2"/>
    <w:rsid w:val="1F051311"/>
    <w:rsid w:val="20752DBC"/>
    <w:rsid w:val="20B52A1E"/>
    <w:rsid w:val="210206C4"/>
    <w:rsid w:val="21DC5877"/>
    <w:rsid w:val="22395BEF"/>
    <w:rsid w:val="223B6949"/>
    <w:rsid w:val="228A0BEF"/>
    <w:rsid w:val="23060B84"/>
    <w:rsid w:val="23836771"/>
    <w:rsid w:val="239A6252"/>
    <w:rsid w:val="240510B5"/>
    <w:rsid w:val="25372104"/>
    <w:rsid w:val="26100EBA"/>
    <w:rsid w:val="26467763"/>
    <w:rsid w:val="265345D1"/>
    <w:rsid w:val="27726663"/>
    <w:rsid w:val="28283BA7"/>
    <w:rsid w:val="283E2F46"/>
    <w:rsid w:val="287700A8"/>
    <w:rsid w:val="293935AF"/>
    <w:rsid w:val="2A395210"/>
    <w:rsid w:val="2AC70AF5"/>
    <w:rsid w:val="2B02634F"/>
    <w:rsid w:val="2B8427D7"/>
    <w:rsid w:val="2B85488A"/>
    <w:rsid w:val="2BC90C1A"/>
    <w:rsid w:val="2C2D1F79"/>
    <w:rsid w:val="2C6C7C92"/>
    <w:rsid w:val="2C7917F6"/>
    <w:rsid w:val="2CC5406D"/>
    <w:rsid w:val="2D191F25"/>
    <w:rsid w:val="2D4D7629"/>
    <w:rsid w:val="2DBF1845"/>
    <w:rsid w:val="2E8B5C67"/>
    <w:rsid w:val="2F2D0787"/>
    <w:rsid w:val="30062CFB"/>
    <w:rsid w:val="30136908"/>
    <w:rsid w:val="31E47F43"/>
    <w:rsid w:val="32581B6D"/>
    <w:rsid w:val="33BE0651"/>
    <w:rsid w:val="33DF5ECE"/>
    <w:rsid w:val="33F704B0"/>
    <w:rsid w:val="344B1CD6"/>
    <w:rsid w:val="34774736"/>
    <w:rsid w:val="34EC5E2C"/>
    <w:rsid w:val="36192660"/>
    <w:rsid w:val="362A5159"/>
    <w:rsid w:val="36667940"/>
    <w:rsid w:val="36EA37AA"/>
    <w:rsid w:val="38F44ACB"/>
    <w:rsid w:val="38F7130D"/>
    <w:rsid w:val="39E87871"/>
    <w:rsid w:val="3A6948D5"/>
    <w:rsid w:val="3AC90B0A"/>
    <w:rsid w:val="3B3B4C31"/>
    <w:rsid w:val="3B6C0545"/>
    <w:rsid w:val="3B824942"/>
    <w:rsid w:val="3CDD0F86"/>
    <w:rsid w:val="3DB53DA3"/>
    <w:rsid w:val="3DF926C1"/>
    <w:rsid w:val="3E4D1237"/>
    <w:rsid w:val="3E62775F"/>
    <w:rsid w:val="3EAC412B"/>
    <w:rsid w:val="3EE21B7B"/>
    <w:rsid w:val="3F7D61B6"/>
    <w:rsid w:val="3FCD304D"/>
    <w:rsid w:val="40845249"/>
    <w:rsid w:val="413063B2"/>
    <w:rsid w:val="417A42DC"/>
    <w:rsid w:val="41955DDA"/>
    <w:rsid w:val="41A7225A"/>
    <w:rsid w:val="4212668B"/>
    <w:rsid w:val="42B93A23"/>
    <w:rsid w:val="42BF1D0F"/>
    <w:rsid w:val="445E5B3D"/>
    <w:rsid w:val="4465153F"/>
    <w:rsid w:val="44654E01"/>
    <w:rsid w:val="456C704D"/>
    <w:rsid w:val="457326A8"/>
    <w:rsid w:val="45E83F6C"/>
    <w:rsid w:val="465644F3"/>
    <w:rsid w:val="47040901"/>
    <w:rsid w:val="47435A7D"/>
    <w:rsid w:val="47D150D5"/>
    <w:rsid w:val="483324AF"/>
    <w:rsid w:val="48C96AC5"/>
    <w:rsid w:val="48D9691E"/>
    <w:rsid w:val="4932219B"/>
    <w:rsid w:val="4967079B"/>
    <w:rsid w:val="497805A6"/>
    <w:rsid w:val="4A0D38FC"/>
    <w:rsid w:val="4A2812CD"/>
    <w:rsid w:val="4A627B24"/>
    <w:rsid w:val="4B4B404D"/>
    <w:rsid w:val="4BD26A40"/>
    <w:rsid w:val="4C5C07D9"/>
    <w:rsid w:val="4D023932"/>
    <w:rsid w:val="4D7C5A92"/>
    <w:rsid w:val="4D8D69BA"/>
    <w:rsid w:val="4F3A1BB3"/>
    <w:rsid w:val="4F6B1A04"/>
    <w:rsid w:val="5019541D"/>
    <w:rsid w:val="506B2714"/>
    <w:rsid w:val="51124281"/>
    <w:rsid w:val="51F617F6"/>
    <w:rsid w:val="52531989"/>
    <w:rsid w:val="52B345B3"/>
    <w:rsid w:val="52E331CA"/>
    <w:rsid w:val="53EE6E52"/>
    <w:rsid w:val="547377CD"/>
    <w:rsid w:val="549F734A"/>
    <w:rsid w:val="54D95BA6"/>
    <w:rsid w:val="55205786"/>
    <w:rsid w:val="55AC5033"/>
    <w:rsid w:val="55C6620E"/>
    <w:rsid w:val="57FA1FD8"/>
    <w:rsid w:val="58003FCF"/>
    <w:rsid w:val="587806DD"/>
    <w:rsid w:val="59F42188"/>
    <w:rsid w:val="5B033061"/>
    <w:rsid w:val="5B681238"/>
    <w:rsid w:val="5BBB413E"/>
    <w:rsid w:val="5C300CF0"/>
    <w:rsid w:val="5CCA4608"/>
    <w:rsid w:val="5CD07E5E"/>
    <w:rsid w:val="5DBE058C"/>
    <w:rsid w:val="5E020816"/>
    <w:rsid w:val="5ED621D9"/>
    <w:rsid w:val="5F032BB0"/>
    <w:rsid w:val="5F9525E6"/>
    <w:rsid w:val="5F9745B0"/>
    <w:rsid w:val="5FD25227"/>
    <w:rsid w:val="60597AB8"/>
    <w:rsid w:val="606C7DA6"/>
    <w:rsid w:val="60D87BDA"/>
    <w:rsid w:val="60D95565"/>
    <w:rsid w:val="61834099"/>
    <w:rsid w:val="620A0B74"/>
    <w:rsid w:val="629C2580"/>
    <w:rsid w:val="62DA26E4"/>
    <w:rsid w:val="63180851"/>
    <w:rsid w:val="63471E49"/>
    <w:rsid w:val="634D2852"/>
    <w:rsid w:val="63C61782"/>
    <w:rsid w:val="63DF005A"/>
    <w:rsid w:val="644D7933"/>
    <w:rsid w:val="647F4299"/>
    <w:rsid w:val="64A571A3"/>
    <w:rsid w:val="64C03C61"/>
    <w:rsid w:val="64C612F1"/>
    <w:rsid w:val="653442FA"/>
    <w:rsid w:val="657950C4"/>
    <w:rsid w:val="65E6435B"/>
    <w:rsid w:val="66322121"/>
    <w:rsid w:val="66EC3F21"/>
    <w:rsid w:val="675302EE"/>
    <w:rsid w:val="67BB587B"/>
    <w:rsid w:val="68064081"/>
    <w:rsid w:val="687D24A4"/>
    <w:rsid w:val="6894084C"/>
    <w:rsid w:val="68A35D74"/>
    <w:rsid w:val="69F46B64"/>
    <w:rsid w:val="6AA42C58"/>
    <w:rsid w:val="6B207B7D"/>
    <w:rsid w:val="6C01195C"/>
    <w:rsid w:val="6C9664F2"/>
    <w:rsid w:val="6CBD0C47"/>
    <w:rsid w:val="6D2B6338"/>
    <w:rsid w:val="6D3A37B7"/>
    <w:rsid w:val="6D535020"/>
    <w:rsid w:val="6DA72F70"/>
    <w:rsid w:val="6F6B6EC0"/>
    <w:rsid w:val="6F7B5038"/>
    <w:rsid w:val="7038774F"/>
    <w:rsid w:val="7043655F"/>
    <w:rsid w:val="704F13EB"/>
    <w:rsid w:val="70B61138"/>
    <w:rsid w:val="70BF499A"/>
    <w:rsid w:val="728A1F5B"/>
    <w:rsid w:val="746314C0"/>
    <w:rsid w:val="750951B1"/>
    <w:rsid w:val="75D0024F"/>
    <w:rsid w:val="761E3832"/>
    <w:rsid w:val="764E4BE9"/>
    <w:rsid w:val="765E6658"/>
    <w:rsid w:val="768A6C4F"/>
    <w:rsid w:val="76F8526F"/>
    <w:rsid w:val="77B4244C"/>
    <w:rsid w:val="77C2774E"/>
    <w:rsid w:val="77C57D0C"/>
    <w:rsid w:val="77DD029E"/>
    <w:rsid w:val="77E91528"/>
    <w:rsid w:val="77F9150C"/>
    <w:rsid w:val="784D1858"/>
    <w:rsid w:val="793323D4"/>
    <w:rsid w:val="793F64E2"/>
    <w:rsid w:val="798A52F8"/>
    <w:rsid w:val="79C36276"/>
    <w:rsid w:val="7A1A1C0E"/>
    <w:rsid w:val="7A2068AC"/>
    <w:rsid w:val="7A717AB1"/>
    <w:rsid w:val="7A8377B3"/>
    <w:rsid w:val="7B1C6E47"/>
    <w:rsid w:val="7B7459B6"/>
    <w:rsid w:val="7B8754C6"/>
    <w:rsid w:val="7BA172F6"/>
    <w:rsid w:val="7D355FA5"/>
    <w:rsid w:val="7E661FAD"/>
    <w:rsid w:val="7E6E76DF"/>
    <w:rsid w:val="7F362CFF"/>
    <w:rsid w:val="7F8E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FollowedHyperlink"/>
    <w:basedOn w:val="10"/>
    <w:qFormat/>
    <w:uiPriority w:val="0"/>
    <w:rPr>
      <w:color w:val="800080"/>
      <w:u w:val="single"/>
    </w:rPr>
  </w:style>
  <w:style w:type="character" w:styleId="13">
    <w:name w:val="Hyperlink"/>
    <w:basedOn w:val="10"/>
    <w:qFormat/>
    <w:uiPriority w:val="0"/>
    <w:rPr>
      <w:color w:val="000000"/>
      <w:u w:val="none"/>
    </w:rPr>
  </w:style>
  <w:style w:type="character" w:customStyle="1" w:styleId="14">
    <w:name w:val="批注框文本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uojun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5</Pages>
  <Words>1050</Words>
  <Characters>1113</Characters>
  <Lines>9</Lines>
  <Paragraphs>2</Paragraphs>
  <TotalTime>4</TotalTime>
  <ScaleCrop>false</ScaleCrop>
  <LinksUpToDate>false</LinksUpToDate>
  <CharactersWithSpaces>1124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2021-06-09T04:31:00Z</dcterms:created>
  <dc:creator>simi</dc:creator>
  <cp:lastModifiedBy>何效师</cp:lastModifiedBy>
  <cp:lastPrinted>2026-04-28T01:42:00Z</cp:lastPrinted>
  <dcterms:modified xsi:type="dcterms:W3CDTF">2026-05-08T07:00:36Z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9094D6432ACA4525B45C5FA0C2920972_13</vt:lpwstr>
  </property>
  <property fmtid="{D5CDD505-2E9C-101B-9397-08002B2CF9AE}" pid="4" name="KSOSaveFontToCloudKey">
    <vt:lpwstr>0_btnclosed</vt:lpwstr>
  </property>
  <property fmtid="{D5CDD505-2E9C-101B-9397-08002B2CF9AE}" pid="5" name="KSOTemplateDocerSaveRecord">
    <vt:lpwstr>eyJoZGlkIjoiMDM1ODUwYzhmOTg4ODU0NDI2NGQyNWU1YWExYzdjMTMiLCJ1c2VySWQiOiIxNTc0MDEzMzE0In0=</vt:lpwstr>
  </property>
</Properties>
</file>